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F133A29F6A2C4F98BCB4AD7076BCFC13"/>
        </w:placeholder>
        <w15:appearance w15:val="hidden"/>
      </w:sdtPr>
      <w:sdtEndPr>
        <w:rPr>
          <w:rFonts w:ascii="Segoe UI" w:eastAsia="Times New Roman" w:hAnsi="Segoe UI" w:cs="Segoe UI"/>
          <w:bCs/>
          <w:sz w:val="22"/>
          <w:szCs w:val="22"/>
          <w:lang w:eastAsia="sl-SI"/>
        </w:rPr>
      </w:sdtEndPr>
      <w:sdtContent>
        <w:p w14:paraId="65A6CEA3"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3FD183A0" wp14:editId="63B35C47">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4B522359"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2922E8E5"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3B4D71AF"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50F0DE8"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4D95541F" w14:textId="77777777" w:rsidR="004E7581" w:rsidRDefault="004E7581">
      <w:pPr>
        <w:keepNext/>
        <w:spacing w:after="0"/>
        <w:ind w:firstLine="708"/>
        <w:jc w:val="both"/>
        <w:outlineLvl w:val="5"/>
        <w:rPr>
          <w:rFonts w:ascii="Garamond" w:eastAsia="Times New Roman" w:hAnsi="Garamond"/>
          <w:b/>
          <w:lang w:eastAsia="sl-SI"/>
        </w:rPr>
      </w:pPr>
    </w:p>
    <w:p w14:paraId="74C9171B" w14:textId="77777777" w:rsidR="004E7581" w:rsidRDefault="004E7581">
      <w:pPr>
        <w:keepNext/>
        <w:spacing w:after="0"/>
        <w:ind w:firstLine="708"/>
        <w:jc w:val="both"/>
        <w:outlineLvl w:val="5"/>
        <w:rPr>
          <w:rFonts w:ascii="Garamond" w:eastAsia="Times New Roman" w:hAnsi="Garamond"/>
          <w:b/>
          <w:lang w:eastAsia="sl-SI"/>
        </w:rPr>
      </w:pPr>
    </w:p>
    <w:p w14:paraId="61884B96" w14:textId="46230BA6"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5C6D44">
        <w:rPr>
          <w:rFonts w:ascii="Garamond" w:eastAsia="Calibri" w:hAnsi="Garamond"/>
          <w:u w:val="single"/>
        </w:rPr>
        <w:t>22.09</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5C6D44">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5C6D44">
        <w:rPr>
          <w:rFonts w:ascii="Garamond" w:eastAsia="Calibri" w:hAnsi="Garamond"/>
          <w:b/>
          <w:bCs/>
          <w:u w:val="single"/>
        </w:rPr>
        <w:t>626</w:t>
      </w:r>
      <w:r>
        <w:rPr>
          <w:rFonts w:ascii="Garamond" w:eastAsia="Calibri" w:hAnsi="Garamond"/>
          <w:b/>
          <w:u w:val="single"/>
        </w:rPr>
        <w:t>-2025-BG/VH</w:t>
      </w:r>
    </w:p>
    <w:p w14:paraId="44C89F2B"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5F8F211E" w14:textId="77777777" w:rsidR="004E7581" w:rsidRDefault="004E7581">
      <w:pPr>
        <w:spacing w:after="0"/>
        <w:jc w:val="both"/>
        <w:rPr>
          <w:rFonts w:ascii="Garamond" w:eastAsia="Times New Roman" w:hAnsi="Garamond"/>
          <w:b/>
          <w:lang w:eastAsia="sl-SI"/>
        </w:rPr>
      </w:pPr>
    </w:p>
    <w:p w14:paraId="10F65657"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55B044C" w14:textId="77777777" w:rsidR="00760C1B" w:rsidRPr="00760C1B" w:rsidRDefault="00760C1B" w:rsidP="00760C1B">
      <w:pPr>
        <w:spacing w:after="0"/>
        <w:jc w:val="both"/>
        <w:rPr>
          <w:rFonts w:ascii="Garamond" w:eastAsia="Times New Roman" w:hAnsi="Garamond"/>
          <w:lang w:eastAsia="sl-SI"/>
        </w:rPr>
      </w:pPr>
    </w:p>
    <w:p w14:paraId="4AAB9C38" w14:textId="7D2C4D13" w:rsidR="005C6D44" w:rsidRDefault="0083646E" w:rsidP="005C6D44">
      <w:pPr>
        <w:jc w:val="both"/>
        <w:rPr>
          <w:rFonts w:ascii="Garamond" w:eastAsia="Calibri" w:hAnsi="Garamond" w:cs="Aptos"/>
          <w:b/>
          <w:bCs/>
          <w:lang w:eastAsia="sl-SI"/>
        </w:rPr>
      </w:pPr>
      <w:r>
        <w:rPr>
          <w:rFonts w:ascii="Garamond" w:eastAsia="Calibri" w:hAnsi="Garamond" w:cs="Aptos"/>
          <w:b/>
          <w:bCs/>
          <w:lang w:eastAsia="sl-SI"/>
        </w:rPr>
        <w:t>»</w:t>
      </w:r>
      <w:r w:rsidRPr="005C6D44">
        <w:rPr>
          <w:rFonts w:ascii="Garamond" w:eastAsia="Calibri" w:hAnsi="Garamond" w:cs="Aptos"/>
          <w:b/>
          <w:bCs/>
          <w:lang w:eastAsia="sl-SI"/>
        </w:rPr>
        <w:t>POPRAVILO BATERIJSKE VRTALKE</w:t>
      </w:r>
      <w:r>
        <w:rPr>
          <w:rFonts w:ascii="Garamond" w:eastAsia="Calibri" w:hAnsi="Garamond" w:cs="Aptos"/>
          <w:b/>
          <w:bCs/>
          <w:lang w:eastAsia="sl-SI"/>
        </w:rPr>
        <w:t>«</w:t>
      </w:r>
    </w:p>
    <w:p w14:paraId="602B3A46" w14:textId="20828817" w:rsidR="005C6D44" w:rsidRPr="0083646E" w:rsidRDefault="005C6D44" w:rsidP="005C6D44">
      <w:pPr>
        <w:jc w:val="both"/>
        <w:rPr>
          <w:rFonts w:ascii="Garamond" w:eastAsia="Calibri" w:hAnsi="Garamond" w:cs="Aptos"/>
          <w:lang w:eastAsia="sl-SI"/>
        </w:rPr>
      </w:pPr>
      <w:r w:rsidRPr="0083646E">
        <w:rPr>
          <w:rFonts w:ascii="Garamond" w:eastAsia="Calibri" w:hAnsi="Garamond" w:cs="Aptos"/>
          <w:lang w:eastAsia="sl-SI"/>
        </w:rPr>
        <w:t>, na katerem je potrebno zamenjati okvarjene rezervne dele.</w:t>
      </w:r>
    </w:p>
    <w:p w14:paraId="3F2211EA" w14:textId="13525D53" w:rsidR="00A507D2" w:rsidRDefault="0083646E" w:rsidP="005C6D44">
      <w:pPr>
        <w:jc w:val="both"/>
        <w:rPr>
          <w:rFonts w:ascii="Garamond" w:eastAsia="Calibri" w:hAnsi="Garamond"/>
          <w:b/>
          <w:bCs/>
        </w:rPr>
      </w:pPr>
      <w:r>
        <w:rPr>
          <w:rFonts w:ascii="Garamond" w:eastAsia="Calibri" w:hAnsi="Garamond" w:cs="Aptos"/>
          <w:b/>
          <w:bCs/>
          <w:lang w:eastAsia="sl-SI"/>
        </w:rPr>
        <w:t>(</w:t>
      </w:r>
      <w:r w:rsidR="005C6D44" w:rsidRPr="005C6D44">
        <w:rPr>
          <w:rFonts w:ascii="Garamond" w:eastAsia="Calibri" w:hAnsi="Garamond" w:cs="Aptos"/>
          <w:b/>
          <w:bCs/>
          <w:lang w:eastAsia="sl-SI"/>
        </w:rPr>
        <w:t>S.M.: 2784)</w:t>
      </w:r>
    </w:p>
    <w:p w14:paraId="3BA6F097" w14:textId="77777777" w:rsidR="0083646E" w:rsidRDefault="0083646E">
      <w:pPr>
        <w:jc w:val="both"/>
        <w:rPr>
          <w:rFonts w:ascii="Garamond" w:eastAsia="Calibri" w:hAnsi="Garamond"/>
          <w:b/>
          <w:bCs/>
        </w:rPr>
      </w:pPr>
    </w:p>
    <w:p w14:paraId="191613F4" w14:textId="2795DF5E" w:rsidR="00C038D2" w:rsidRDefault="00C038D2">
      <w:pPr>
        <w:jc w:val="both"/>
        <w:rPr>
          <w:rFonts w:ascii="Garamond" w:eastAsia="Calibri" w:hAnsi="Garamond"/>
          <w:b/>
          <w:bCs/>
        </w:rPr>
      </w:pPr>
      <w:r>
        <w:rPr>
          <w:rFonts w:ascii="Garamond" w:eastAsia="Calibri" w:hAnsi="Garamond"/>
          <w:b/>
          <w:bCs/>
        </w:rPr>
        <w:t>Podatki o opremi:</w:t>
      </w:r>
    </w:p>
    <w:p w14:paraId="4287D178" w14:textId="77777777" w:rsidR="0083646E" w:rsidRPr="0083646E" w:rsidRDefault="0083646E" w:rsidP="0083646E">
      <w:pPr>
        <w:jc w:val="both"/>
        <w:rPr>
          <w:rFonts w:ascii="Garamond" w:eastAsia="Calibri" w:hAnsi="Garamond"/>
        </w:rPr>
      </w:pPr>
      <w:r w:rsidRPr="0083646E">
        <w:rPr>
          <w:rFonts w:ascii="Garamond" w:eastAsia="Calibri" w:hAnsi="Garamond"/>
          <w:color w:val="00B0F0"/>
        </w:rPr>
        <w:t xml:space="preserve">Proizvajalec: </w:t>
      </w:r>
      <w:r w:rsidRPr="0083646E">
        <w:rPr>
          <w:rFonts w:ascii="Garamond" w:eastAsia="Calibri" w:hAnsi="Garamond"/>
        </w:rPr>
        <w:t>ACCULAN</w:t>
      </w:r>
    </w:p>
    <w:p w14:paraId="6F7BC26E" w14:textId="77777777" w:rsidR="0083646E" w:rsidRPr="0083646E" w:rsidRDefault="0083646E" w:rsidP="0083646E">
      <w:pPr>
        <w:jc w:val="both"/>
        <w:rPr>
          <w:rFonts w:ascii="Garamond" w:eastAsia="Calibri" w:hAnsi="Garamond"/>
        </w:rPr>
      </w:pPr>
      <w:r w:rsidRPr="0083646E">
        <w:rPr>
          <w:rFonts w:ascii="Garamond" w:eastAsia="Calibri" w:hAnsi="Garamond"/>
          <w:color w:val="00B0F0"/>
        </w:rPr>
        <w:t xml:space="preserve">Tip: </w:t>
      </w:r>
      <w:r w:rsidRPr="0083646E">
        <w:rPr>
          <w:rFonts w:ascii="Garamond" w:eastAsia="Calibri" w:hAnsi="Garamond"/>
        </w:rPr>
        <w:t>GA672</w:t>
      </w:r>
    </w:p>
    <w:p w14:paraId="79DEEDFE" w14:textId="77777777" w:rsidR="0083646E" w:rsidRPr="0083646E" w:rsidRDefault="0083646E" w:rsidP="0083646E">
      <w:pPr>
        <w:jc w:val="both"/>
        <w:rPr>
          <w:rFonts w:ascii="Garamond" w:eastAsia="Calibri" w:hAnsi="Garamond"/>
        </w:rPr>
      </w:pPr>
      <w:r w:rsidRPr="0083646E">
        <w:rPr>
          <w:rFonts w:ascii="Garamond" w:eastAsia="Calibri" w:hAnsi="Garamond"/>
          <w:color w:val="00B0F0"/>
        </w:rPr>
        <w:t xml:space="preserve">Inventarna št.: </w:t>
      </w:r>
      <w:r w:rsidRPr="0083646E">
        <w:rPr>
          <w:rFonts w:ascii="Garamond" w:eastAsia="Calibri" w:hAnsi="Garamond"/>
        </w:rPr>
        <w:t>00529499</w:t>
      </w:r>
    </w:p>
    <w:p w14:paraId="785D292C" w14:textId="77777777" w:rsidR="0083646E" w:rsidRPr="0083646E" w:rsidRDefault="0083646E" w:rsidP="0083646E">
      <w:pPr>
        <w:jc w:val="both"/>
        <w:rPr>
          <w:rFonts w:ascii="Garamond" w:eastAsia="Calibri" w:hAnsi="Garamond"/>
        </w:rPr>
      </w:pPr>
      <w:r w:rsidRPr="0083646E">
        <w:rPr>
          <w:rFonts w:ascii="Garamond" w:eastAsia="Calibri" w:hAnsi="Garamond"/>
          <w:color w:val="00B0F0"/>
        </w:rPr>
        <w:t xml:space="preserve">Serijska številka: </w:t>
      </w:r>
      <w:r w:rsidRPr="0083646E">
        <w:rPr>
          <w:rFonts w:ascii="Garamond" w:eastAsia="Calibri" w:hAnsi="Garamond"/>
        </w:rPr>
        <w:t>001954</w:t>
      </w:r>
    </w:p>
    <w:p w14:paraId="410C63EF" w14:textId="77777777" w:rsidR="0083646E" w:rsidRDefault="0083646E" w:rsidP="0083646E">
      <w:pPr>
        <w:jc w:val="both"/>
        <w:rPr>
          <w:rFonts w:ascii="Garamond" w:eastAsia="Calibri" w:hAnsi="Garamond"/>
        </w:rPr>
      </w:pPr>
      <w:r w:rsidRPr="0083646E">
        <w:rPr>
          <w:rFonts w:ascii="Garamond" w:eastAsia="Calibri" w:hAnsi="Garamond"/>
          <w:color w:val="00B0F0"/>
        </w:rPr>
        <w:t xml:space="preserve">Leto nabave: </w:t>
      </w:r>
      <w:r w:rsidRPr="0083646E">
        <w:rPr>
          <w:rFonts w:ascii="Garamond" w:eastAsia="Calibri" w:hAnsi="Garamond"/>
        </w:rPr>
        <w:t>2011</w:t>
      </w:r>
    </w:p>
    <w:p w14:paraId="49510EE5" w14:textId="77777777" w:rsidR="0083646E" w:rsidRDefault="0083646E" w:rsidP="0083646E">
      <w:pPr>
        <w:jc w:val="both"/>
        <w:rPr>
          <w:rFonts w:ascii="Garamond" w:eastAsia="Calibri" w:hAnsi="Garamond"/>
        </w:rPr>
      </w:pPr>
    </w:p>
    <w:p w14:paraId="7961F8EF" w14:textId="13629DEB" w:rsidR="007A03FC" w:rsidRDefault="005B37F7" w:rsidP="0083646E">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3E97F05F" w14:textId="77777777" w:rsidR="005B37F7" w:rsidRPr="005B37F7" w:rsidRDefault="005B37F7">
      <w:pPr>
        <w:jc w:val="both"/>
        <w:rPr>
          <w:rFonts w:ascii="Garamond" w:eastAsia="Calibri" w:hAnsi="Garamond"/>
        </w:rPr>
      </w:pPr>
    </w:p>
    <w:p w14:paraId="65ED369D"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58551786" w14:textId="77777777" w:rsidR="00184272"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3745E7F" w14:textId="77777777" w:rsidR="00A507D2" w:rsidRDefault="00A507D2" w:rsidP="00184272">
      <w:pPr>
        <w:spacing w:after="0"/>
        <w:jc w:val="both"/>
        <w:rPr>
          <w:rFonts w:ascii="Garamond" w:eastAsia="Calibri" w:hAnsi="Garamond"/>
        </w:rPr>
      </w:pPr>
    </w:p>
    <w:p w14:paraId="325A20C7"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6A848AF"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0F94BF9" w14:textId="77777777" w:rsidR="00184272" w:rsidRDefault="00184272" w:rsidP="00184272">
      <w:pPr>
        <w:spacing w:after="0"/>
        <w:rPr>
          <w:rFonts w:ascii="Garamond" w:eastAsia="Times New Roman" w:hAnsi="Garamond"/>
          <w:b/>
          <w:lang w:eastAsia="sl-SI"/>
        </w:rPr>
      </w:pPr>
      <w:r>
        <w:rPr>
          <w:rFonts w:ascii="Garamond" w:eastAsia="Times New Roman" w:hAnsi="Garamond"/>
          <w:b/>
          <w:lang w:eastAsia="sl-SI"/>
        </w:rPr>
        <w:lastRenderedPageBreak/>
        <w:t>Splošne zahteve:</w:t>
      </w:r>
    </w:p>
    <w:p w14:paraId="36E46699"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340DEEF"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1AB5717C"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DCF62DC"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58107055"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9B241A0"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168C5B50"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2197CAC8"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574B0F68" w14:textId="77777777" w:rsidR="00184272" w:rsidRDefault="00184272" w:rsidP="00184272">
      <w:pPr>
        <w:spacing w:after="0"/>
        <w:ind w:left="360"/>
        <w:jc w:val="both"/>
        <w:rPr>
          <w:rFonts w:ascii="Garamond" w:eastAsia="Times New Roman" w:hAnsi="Garamond"/>
          <w:lang w:eastAsia="sl-SI"/>
        </w:rPr>
      </w:pPr>
    </w:p>
    <w:p w14:paraId="759ADDD2"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513CC7B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število opravljenih ur (redne, izredne)</w:t>
      </w:r>
    </w:p>
    <w:p w14:paraId="23C665D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naziv aparata</w:t>
      </w:r>
    </w:p>
    <w:p w14:paraId="0D3E937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inventarna številka opreme oziroma aparata</w:t>
      </w:r>
    </w:p>
    <w:p w14:paraId="34AC47AC"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serijska številka aparata</w:t>
      </w:r>
    </w:p>
    <w:p w14:paraId="50466C99"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 xml:space="preserve">oddelek naročnika (nahajališče aparata) </w:t>
      </w:r>
    </w:p>
    <w:p w14:paraId="38C0FEA0"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količina in vrsta vgrajenega materiala oz. rezervnih delov</w:t>
      </w:r>
    </w:p>
    <w:p w14:paraId="5EF5202E"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cena vgrajenega materiala oz. rezervnih delov– velja za popravila, ki niso vključena v »ALL INCLUSIVE« vzdrževanje</w:t>
      </w:r>
    </w:p>
    <w:p w14:paraId="7CE07FAA"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dolžino garancijskega obdobja za vgrajene rezervne/nadomestne dele/materiala</w:t>
      </w:r>
    </w:p>
    <w:p w14:paraId="4B8E9FBB"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da je aparat brezhiben in varen za uporabo.</w:t>
      </w:r>
    </w:p>
    <w:p w14:paraId="3992B641" w14:textId="77777777" w:rsidR="00184272" w:rsidRDefault="00184272" w:rsidP="00184272">
      <w:pPr>
        <w:spacing w:after="0"/>
        <w:jc w:val="both"/>
        <w:rPr>
          <w:rFonts w:ascii="Garamond" w:eastAsia="Times New Roman" w:hAnsi="Garamond"/>
          <w:b/>
          <w:bCs/>
          <w:lang w:eastAsia="sl-SI"/>
        </w:rPr>
      </w:pPr>
    </w:p>
    <w:p w14:paraId="4C66B5FA"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B6013E9" w14:textId="77777777" w:rsidR="00184272" w:rsidRDefault="00184272" w:rsidP="00184272">
      <w:pPr>
        <w:spacing w:after="0"/>
        <w:jc w:val="both"/>
        <w:rPr>
          <w:rFonts w:ascii="Garamond" w:eastAsia="Times New Roman" w:hAnsi="Garamond"/>
          <w:b/>
          <w:bCs/>
          <w:lang w:eastAsia="sl-SI"/>
        </w:rPr>
      </w:pPr>
    </w:p>
    <w:p w14:paraId="4FE88E30"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naziv opreme</w:t>
      </w:r>
    </w:p>
    <w:p w14:paraId="27A39849"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serijska številka</w:t>
      </w:r>
    </w:p>
    <w:p w14:paraId="4A1601FC" w14:textId="77777777" w:rsidR="00184272" w:rsidRPr="00855790" w:rsidRDefault="00184272" w:rsidP="00184272">
      <w:pPr>
        <w:numPr>
          <w:ilvl w:val="0"/>
          <w:numId w:val="15"/>
        </w:numPr>
        <w:autoSpaceDE w:val="0"/>
        <w:spacing w:after="0"/>
        <w:jc w:val="both"/>
        <w:rPr>
          <w:rFonts w:ascii="Garamond" w:eastAsia="Calibri" w:hAnsi="Garamond"/>
          <w:lang w:eastAsia="sl-SI"/>
        </w:rPr>
      </w:pPr>
      <w:r w:rsidRPr="00855790">
        <w:rPr>
          <w:rFonts w:ascii="Garamond" w:eastAsia="Calibri" w:hAnsi="Garamond"/>
          <w:lang w:eastAsia="sl-SI"/>
        </w:rPr>
        <w:t>inventarna številka</w:t>
      </w:r>
    </w:p>
    <w:p w14:paraId="4956F5BD"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številko naročilnice</w:t>
      </w:r>
    </w:p>
    <w:p w14:paraId="281E41A8" w14:textId="77777777" w:rsidR="00184272" w:rsidRPr="00855790" w:rsidRDefault="00184272" w:rsidP="00184272">
      <w:pPr>
        <w:spacing w:after="0"/>
        <w:ind w:left="420"/>
        <w:contextualSpacing/>
        <w:jc w:val="both"/>
        <w:rPr>
          <w:rFonts w:ascii="Garamond" w:eastAsia="Calibri" w:hAnsi="Garamond"/>
        </w:rPr>
      </w:pPr>
    </w:p>
    <w:p w14:paraId="2BC99662" w14:textId="77777777" w:rsidR="00184272" w:rsidRPr="00855790" w:rsidRDefault="00184272" w:rsidP="00184272">
      <w:pPr>
        <w:ind w:left="60"/>
        <w:jc w:val="both"/>
        <w:rPr>
          <w:rFonts w:ascii="Garamond" w:eastAsia="Calibri" w:hAnsi="Garamond"/>
        </w:rPr>
      </w:pPr>
      <w:r w:rsidRPr="00855790">
        <w:rPr>
          <w:rFonts w:ascii="Garamond" w:eastAsia="Calibri" w:hAnsi="Garamond"/>
        </w:rPr>
        <w:t xml:space="preserve">ter kot prilogo </w:t>
      </w:r>
    </w:p>
    <w:p w14:paraId="6F9B0AF6" w14:textId="77777777" w:rsidR="00184272" w:rsidRPr="00855790" w:rsidRDefault="00184272" w:rsidP="00184272">
      <w:pPr>
        <w:numPr>
          <w:ilvl w:val="0"/>
          <w:numId w:val="15"/>
        </w:numPr>
        <w:spacing w:after="0"/>
        <w:jc w:val="both"/>
        <w:rPr>
          <w:rFonts w:ascii="Garamond" w:eastAsia="Calibri" w:hAnsi="Garamond"/>
        </w:rPr>
      </w:pPr>
      <w:r w:rsidRPr="00855790">
        <w:rPr>
          <w:rFonts w:ascii="Garamond" w:eastAsia="Calibri" w:hAnsi="Garamond"/>
        </w:rPr>
        <w:t>poročilo v obliki delovnega naloga z natančnim opisom izvedenih del.</w:t>
      </w:r>
    </w:p>
    <w:p w14:paraId="2A0065A5" w14:textId="77777777" w:rsidR="00184272" w:rsidRDefault="00184272" w:rsidP="00184272">
      <w:pPr>
        <w:jc w:val="both"/>
        <w:rPr>
          <w:rFonts w:ascii="Garamond" w:eastAsia="Calibri" w:hAnsi="Garamond"/>
          <w:b/>
          <w:bCs/>
        </w:rPr>
      </w:pPr>
    </w:p>
    <w:p w14:paraId="6C484288"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B2D4236" w14:textId="77777777" w:rsidR="00184272" w:rsidRDefault="00184272" w:rsidP="00184272">
      <w:pPr>
        <w:spacing w:after="0"/>
        <w:jc w:val="both"/>
        <w:rPr>
          <w:rFonts w:ascii="Garamond" w:eastAsia="Times New Roman" w:hAnsi="Garamond"/>
          <w:lang w:eastAsia="sl-SI"/>
        </w:rPr>
      </w:pPr>
    </w:p>
    <w:p w14:paraId="0251CD30"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r w:rsidR="00A507D2">
        <w:rPr>
          <w:rFonts w:ascii="Garamond" w:eastAsia="Times New Roman" w:hAnsi="Garamond"/>
          <w:lang w:eastAsia="sl-SI"/>
        </w:rPr>
        <w:t>:</w:t>
      </w:r>
    </w:p>
    <w:p w14:paraId="17396D6D"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1127B0EA"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3ABAC1F9" w14:textId="77777777" w:rsidR="004E7581" w:rsidRDefault="004E7581">
      <w:pPr>
        <w:spacing w:after="0"/>
        <w:jc w:val="both"/>
        <w:rPr>
          <w:rFonts w:ascii="Garamond" w:eastAsia="Times New Roman" w:hAnsi="Garamond"/>
          <w:lang w:eastAsia="sl-SI"/>
        </w:rPr>
      </w:pPr>
    </w:p>
    <w:p w14:paraId="29B03371" w14:textId="61A1304F"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lastRenderedPageBreak/>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B04954">
        <w:rPr>
          <w:rFonts w:ascii="Garamond" w:eastAsia="Times New Roman" w:hAnsi="Garamond"/>
          <w:b/>
          <w:lang w:eastAsia="sl-SI"/>
        </w:rPr>
        <w:t>626</w:t>
      </w:r>
      <w:r>
        <w:rPr>
          <w:rFonts w:ascii="Garamond" w:eastAsia="Times New Roman" w:hAnsi="Garamond"/>
          <w:b/>
          <w:lang w:eastAsia="sl-SI"/>
        </w:rPr>
        <w:t>_2025</w:t>
      </w:r>
      <w:r>
        <w:rPr>
          <w:rFonts w:ascii="Garamond" w:eastAsia="Calibri" w:hAnsi="Garamond"/>
          <w:b/>
          <w:bCs/>
        </w:rPr>
        <w:t>-</w:t>
      </w:r>
      <w:r w:rsidR="00B04954" w:rsidRPr="005C6D44">
        <w:rPr>
          <w:rFonts w:ascii="Garamond" w:eastAsia="Calibri" w:hAnsi="Garamond" w:cs="Aptos"/>
          <w:b/>
          <w:bCs/>
          <w:lang w:eastAsia="sl-SI"/>
        </w:rPr>
        <w:t>POPRAVILO BATERIJSKE VRTALKE</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B04954">
        <w:rPr>
          <w:rFonts w:ascii="Garamond" w:eastAsia="Times New Roman" w:hAnsi="Garamond"/>
          <w:bCs/>
          <w:lang w:eastAsia="sl-SI"/>
        </w:rPr>
        <w:t>25.09</w:t>
      </w:r>
      <w:r>
        <w:rPr>
          <w:rFonts w:ascii="Garamond" w:eastAsia="Times New Roman" w:hAnsi="Garamond"/>
          <w:bCs/>
          <w:lang w:eastAsia="sl-SI"/>
        </w:rPr>
        <w:t>.2025 do 12. ure.</w:t>
      </w:r>
    </w:p>
    <w:p w14:paraId="67B2428D" w14:textId="77777777" w:rsidR="008A0764" w:rsidRDefault="008A0764" w:rsidP="008A0764">
      <w:pPr>
        <w:spacing w:after="0"/>
        <w:rPr>
          <w:rFonts w:ascii="Garamond" w:eastAsia="Times New Roman" w:hAnsi="Garamond"/>
          <w:b/>
          <w:bCs/>
          <w:lang w:eastAsia="sl-SI"/>
        </w:rPr>
      </w:pPr>
    </w:p>
    <w:p w14:paraId="3CB00685"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47F6FA5A"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68EF26F5"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39B68428" w14:textId="77777777" w:rsidR="004E7581" w:rsidRDefault="004E7581">
      <w:pPr>
        <w:spacing w:after="0"/>
        <w:rPr>
          <w:rFonts w:ascii="Garamond" w:eastAsia="Times New Roman" w:hAnsi="Garamond"/>
          <w:lang w:eastAsia="sl-SI"/>
        </w:rPr>
      </w:pPr>
    </w:p>
    <w:bookmarkEnd w:id="0"/>
    <w:p w14:paraId="29F8D5BD" w14:textId="77777777" w:rsidR="004E7581" w:rsidRDefault="004E7581">
      <w:pPr>
        <w:spacing w:after="0"/>
        <w:rPr>
          <w:rFonts w:ascii="Garamond" w:eastAsia="Times New Roman" w:hAnsi="Garamond"/>
          <w:lang w:eastAsia="sl-SI"/>
        </w:rPr>
      </w:pPr>
    </w:p>
    <w:p w14:paraId="4A2C7A04"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2751DACC" w14:textId="77777777" w:rsidR="008A0764" w:rsidRPr="00A507D2" w:rsidRDefault="00F72105" w:rsidP="00A507D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71B0A15" w14:textId="77777777" w:rsidR="00B04954" w:rsidRDefault="00B04954" w:rsidP="00C70A8B">
      <w:pPr>
        <w:spacing w:after="0"/>
        <w:rPr>
          <w:rFonts w:ascii="Garamond" w:hAnsi="Garamond"/>
          <w:b/>
        </w:rPr>
      </w:pPr>
    </w:p>
    <w:p w14:paraId="5A55101A" w14:textId="77777777" w:rsidR="00B04954" w:rsidRDefault="00B04954" w:rsidP="00C70A8B">
      <w:pPr>
        <w:spacing w:after="0"/>
        <w:rPr>
          <w:rFonts w:ascii="Garamond" w:hAnsi="Garamond"/>
          <w:b/>
        </w:rPr>
      </w:pPr>
    </w:p>
    <w:p w14:paraId="161AF574" w14:textId="77777777" w:rsidR="00B04954" w:rsidRDefault="00B04954" w:rsidP="00C70A8B">
      <w:pPr>
        <w:spacing w:after="0"/>
        <w:rPr>
          <w:rFonts w:ascii="Garamond" w:hAnsi="Garamond"/>
          <w:b/>
        </w:rPr>
      </w:pPr>
    </w:p>
    <w:p w14:paraId="7A666F9E" w14:textId="77777777" w:rsidR="00B04954" w:rsidRDefault="00B04954" w:rsidP="00C70A8B">
      <w:pPr>
        <w:spacing w:after="0"/>
        <w:rPr>
          <w:rFonts w:ascii="Garamond" w:hAnsi="Garamond"/>
          <w:b/>
        </w:rPr>
      </w:pPr>
    </w:p>
    <w:p w14:paraId="7376B1D9" w14:textId="77777777" w:rsidR="00B04954" w:rsidRDefault="00B04954" w:rsidP="00C70A8B">
      <w:pPr>
        <w:spacing w:after="0"/>
        <w:rPr>
          <w:rFonts w:ascii="Garamond" w:hAnsi="Garamond"/>
          <w:b/>
        </w:rPr>
      </w:pPr>
    </w:p>
    <w:p w14:paraId="0FFD8571" w14:textId="77777777" w:rsidR="00B04954" w:rsidRDefault="00B04954" w:rsidP="00C70A8B">
      <w:pPr>
        <w:spacing w:after="0"/>
        <w:rPr>
          <w:rFonts w:ascii="Garamond" w:hAnsi="Garamond"/>
          <w:b/>
        </w:rPr>
      </w:pPr>
    </w:p>
    <w:p w14:paraId="50BEE1BD" w14:textId="77777777" w:rsidR="00B04954" w:rsidRDefault="00B04954" w:rsidP="00C70A8B">
      <w:pPr>
        <w:spacing w:after="0"/>
        <w:rPr>
          <w:rFonts w:ascii="Garamond" w:hAnsi="Garamond"/>
          <w:b/>
        </w:rPr>
      </w:pPr>
    </w:p>
    <w:p w14:paraId="46EC016C" w14:textId="77777777" w:rsidR="00B04954" w:rsidRDefault="00B04954" w:rsidP="00C70A8B">
      <w:pPr>
        <w:spacing w:after="0"/>
        <w:rPr>
          <w:rFonts w:ascii="Garamond" w:hAnsi="Garamond"/>
          <w:b/>
        </w:rPr>
      </w:pPr>
    </w:p>
    <w:p w14:paraId="6E40E0FA" w14:textId="77777777" w:rsidR="00B04954" w:rsidRDefault="00B04954" w:rsidP="00C70A8B">
      <w:pPr>
        <w:spacing w:after="0"/>
        <w:rPr>
          <w:rFonts w:ascii="Garamond" w:hAnsi="Garamond"/>
          <w:b/>
        </w:rPr>
      </w:pPr>
    </w:p>
    <w:p w14:paraId="1031B4CB" w14:textId="77777777" w:rsidR="00B04954" w:rsidRDefault="00B04954" w:rsidP="00C70A8B">
      <w:pPr>
        <w:spacing w:after="0"/>
        <w:rPr>
          <w:rFonts w:ascii="Garamond" w:hAnsi="Garamond"/>
          <w:b/>
        </w:rPr>
      </w:pPr>
    </w:p>
    <w:p w14:paraId="18B66BAE" w14:textId="77777777" w:rsidR="00B04954" w:rsidRDefault="00B04954" w:rsidP="00C70A8B">
      <w:pPr>
        <w:spacing w:after="0"/>
        <w:rPr>
          <w:rFonts w:ascii="Garamond" w:hAnsi="Garamond"/>
          <w:b/>
        </w:rPr>
      </w:pPr>
    </w:p>
    <w:p w14:paraId="22E881F7" w14:textId="77777777" w:rsidR="00B04954" w:rsidRDefault="00B04954" w:rsidP="00C70A8B">
      <w:pPr>
        <w:spacing w:after="0"/>
        <w:rPr>
          <w:rFonts w:ascii="Garamond" w:hAnsi="Garamond"/>
          <w:b/>
        </w:rPr>
      </w:pPr>
    </w:p>
    <w:p w14:paraId="2EB0890E" w14:textId="77777777" w:rsidR="00B04954" w:rsidRDefault="00B04954" w:rsidP="00C70A8B">
      <w:pPr>
        <w:spacing w:after="0"/>
        <w:rPr>
          <w:rFonts w:ascii="Garamond" w:hAnsi="Garamond"/>
          <w:b/>
        </w:rPr>
      </w:pPr>
    </w:p>
    <w:p w14:paraId="578AE779" w14:textId="77777777" w:rsidR="00B04954" w:rsidRDefault="00B04954" w:rsidP="00C70A8B">
      <w:pPr>
        <w:spacing w:after="0"/>
        <w:rPr>
          <w:rFonts w:ascii="Garamond" w:hAnsi="Garamond"/>
          <w:b/>
        </w:rPr>
      </w:pPr>
    </w:p>
    <w:p w14:paraId="32BE7576" w14:textId="77777777" w:rsidR="00B04954" w:rsidRDefault="00B04954" w:rsidP="00C70A8B">
      <w:pPr>
        <w:spacing w:after="0"/>
        <w:rPr>
          <w:rFonts w:ascii="Garamond" w:hAnsi="Garamond"/>
          <w:b/>
        </w:rPr>
      </w:pPr>
    </w:p>
    <w:p w14:paraId="3943B9FE" w14:textId="77777777" w:rsidR="00B04954" w:rsidRDefault="00B04954" w:rsidP="00C70A8B">
      <w:pPr>
        <w:spacing w:after="0"/>
        <w:rPr>
          <w:rFonts w:ascii="Garamond" w:hAnsi="Garamond"/>
          <w:b/>
        </w:rPr>
      </w:pPr>
    </w:p>
    <w:p w14:paraId="0558AC61" w14:textId="77777777" w:rsidR="00B04954" w:rsidRDefault="00B04954" w:rsidP="00C70A8B">
      <w:pPr>
        <w:spacing w:after="0"/>
        <w:rPr>
          <w:rFonts w:ascii="Garamond" w:hAnsi="Garamond"/>
          <w:b/>
        </w:rPr>
      </w:pPr>
    </w:p>
    <w:p w14:paraId="7BDDDE2B" w14:textId="77777777" w:rsidR="00B04954" w:rsidRDefault="00B04954" w:rsidP="00C70A8B">
      <w:pPr>
        <w:spacing w:after="0"/>
        <w:rPr>
          <w:rFonts w:ascii="Garamond" w:hAnsi="Garamond"/>
          <w:b/>
        </w:rPr>
      </w:pPr>
    </w:p>
    <w:p w14:paraId="021662AF" w14:textId="77777777" w:rsidR="00B04954" w:rsidRDefault="00B04954" w:rsidP="00C70A8B">
      <w:pPr>
        <w:spacing w:after="0"/>
        <w:rPr>
          <w:rFonts w:ascii="Garamond" w:hAnsi="Garamond"/>
          <w:b/>
        </w:rPr>
      </w:pPr>
    </w:p>
    <w:p w14:paraId="0476901F" w14:textId="77777777" w:rsidR="00B04954" w:rsidRDefault="00B04954" w:rsidP="00C70A8B">
      <w:pPr>
        <w:spacing w:after="0"/>
        <w:rPr>
          <w:rFonts w:ascii="Garamond" w:hAnsi="Garamond"/>
          <w:b/>
        </w:rPr>
      </w:pPr>
    </w:p>
    <w:p w14:paraId="7B943BD9" w14:textId="77777777" w:rsidR="00B04954" w:rsidRDefault="00B04954" w:rsidP="00C70A8B">
      <w:pPr>
        <w:spacing w:after="0"/>
        <w:rPr>
          <w:rFonts w:ascii="Garamond" w:hAnsi="Garamond"/>
          <w:b/>
        </w:rPr>
      </w:pPr>
    </w:p>
    <w:p w14:paraId="37949709" w14:textId="77777777" w:rsidR="00B04954" w:rsidRDefault="00B04954" w:rsidP="00C70A8B">
      <w:pPr>
        <w:spacing w:after="0"/>
        <w:rPr>
          <w:rFonts w:ascii="Garamond" w:hAnsi="Garamond"/>
          <w:b/>
        </w:rPr>
      </w:pPr>
    </w:p>
    <w:p w14:paraId="09F71090" w14:textId="77777777" w:rsidR="00B04954" w:rsidRDefault="00B04954" w:rsidP="00C70A8B">
      <w:pPr>
        <w:spacing w:after="0"/>
        <w:rPr>
          <w:rFonts w:ascii="Garamond" w:hAnsi="Garamond"/>
          <w:b/>
        </w:rPr>
      </w:pPr>
    </w:p>
    <w:p w14:paraId="37AC69C7" w14:textId="77777777" w:rsidR="00B04954" w:rsidRDefault="00B04954" w:rsidP="00C70A8B">
      <w:pPr>
        <w:spacing w:after="0"/>
        <w:rPr>
          <w:rFonts w:ascii="Garamond" w:hAnsi="Garamond"/>
          <w:b/>
        </w:rPr>
      </w:pPr>
    </w:p>
    <w:p w14:paraId="26A48F86" w14:textId="77777777" w:rsidR="00B04954" w:rsidRDefault="00B04954" w:rsidP="00C70A8B">
      <w:pPr>
        <w:spacing w:after="0"/>
        <w:rPr>
          <w:rFonts w:ascii="Garamond" w:hAnsi="Garamond"/>
          <w:b/>
        </w:rPr>
      </w:pPr>
    </w:p>
    <w:p w14:paraId="5DCE0D06" w14:textId="77777777" w:rsidR="00B04954" w:rsidRDefault="00B04954" w:rsidP="00C70A8B">
      <w:pPr>
        <w:spacing w:after="0"/>
        <w:rPr>
          <w:rFonts w:ascii="Garamond" w:hAnsi="Garamond"/>
          <w:b/>
        </w:rPr>
      </w:pPr>
    </w:p>
    <w:p w14:paraId="74B3B20D" w14:textId="77777777" w:rsidR="00B04954" w:rsidRDefault="00B04954" w:rsidP="00C70A8B">
      <w:pPr>
        <w:spacing w:after="0"/>
        <w:rPr>
          <w:rFonts w:ascii="Garamond" w:hAnsi="Garamond"/>
          <w:b/>
        </w:rPr>
      </w:pPr>
    </w:p>
    <w:p w14:paraId="412200CF" w14:textId="77777777" w:rsidR="00B04954" w:rsidRDefault="00B04954" w:rsidP="00C70A8B">
      <w:pPr>
        <w:spacing w:after="0"/>
        <w:rPr>
          <w:rFonts w:ascii="Garamond" w:hAnsi="Garamond"/>
          <w:b/>
        </w:rPr>
      </w:pPr>
    </w:p>
    <w:p w14:paraId="3C935FBE" w14:textId="77777777" w:rsidR="00B04954" w:rsidRDefault="00B04954" w:rsidP="00C70A8B">
      <w:pPr>
        <w:spacing w:after="0"/>
        <w:rPr>
          <w:rFonts w:ascii="Garamond" w:hAnsi="Garamond"/>
          <w:b/>
        </w:rPr>
      </w:pPr>
    </w:p>
    <w:p w14:paraId="58AE3709" w14:textId="77777777" w:rsidR="00B04954" w:rsidRDefault="00B04954" w:rsidP="00C70A8B">
      <w:pPr>
        <w:spacing w:after="0"/>
        <w:rPr>
          <w:rFonts w:ascii="Garamond" w:hAnsi="Garamond"/>
          <w:b/>
        </w:rPr>
      </w:pPr>
    </w:p>
    <w:p w14:paraId="53693742" w14:textId="77777777" w:rsidR="00B04954" w:rsidRDefault="00B04954" w:rsidP="00C70A8B">
      <w:pPr>
        <w:spacing w:after="0"/>
        <w:rPr>
          <w:rFonts w:ascii="Garamond" w:hAnsi="Garamond"/>
          <w:b/>
        </w:rPr>
      </w:pPr>
    </w:p>
    <w:p w14:paraId="05C84635" w14:textId="77777777" w:rsidR="00B04954" w:rsidRDefault="00B04954" w:rsidP="00C70A8B">
      <w:pPr>
        <w:spacing w:after="0"/>
        <w:rPr>
          <w:rFonts w:ascii="Garamond" w:hAnsi="Garamond"/>
          <w:b/>
        </w:rPr>
      </w:pPr>
    </w:p>
    <w:p w14:paraId="20C26F0F" w14:textId="77777777" w:rsidR="00B04954" w:rsidRDefault="00B04954" w:rsidP="00C70A8B">
      <w:pPr>
        <w:spacing w:after="0"/>
        <w:rPr>
          <w:rFonts w:ascii="Garamond" w:hAnsi="Garamond"/>
          <w:b/>
        </w:rPr>
      </w:pPr>
    </w:p>
    <w:p w14:paraId="3E17DBE8" w14:textId="77777777" w:rsidR="00B04954" w:rsidRDefault="00B04954" w:rsidP="00C70A8B">
      <w:pPr>
        <w:spacing w:after="0"/>
        <w:rPr>
          <w:rFonts w:ascii="Garamond" w:hAnsi="Garamond"/>
          <w:b/>
        </w:rPr>
      </w:pPr>
    </w:p>
    <w:p w14:paraId="4F081243" w14:textId="77777777" w:rsidR="00B04954" w:rsidRDefault="00B04954" w:rsidP="00C70A8B">
      <w:pPr>
        <w:spacing w:after="0"/>
        <w:rPr>
          <w:rFonts w:ascii="Garamond" w:hAnsi="Garamond"/>
          <w:b/>
        </w:rPr>
      </w:pPr>
    </w:p>
    <w:p w14:paraId="4869B18E" w14:textId="77777777" w:rsidR="00B04954" w:rsidRDefault="00B04954" w:rsidP="00C70A8B">
      <w:pPr>
        <w:spacing w:after="0"/>
        <w:rPr>
          <w:rFonts w:ascii="Garamond" w:hAnsi="Garamond"/>
          <w:b/>
        </w:rPr>
      </w:pPr>
    </w:p>
    <w:p w14:paraId="7AB5CA62" w14:textId="77777777" w:rsidR="00B04954" w:rsidRDefault="00B04954" w:rsidP="00C70A8B">
      <w:pPr>
        <w:spacing w:after="0"/>
        <w:rPr>
          <w:rFonts w:ascii="Garamond" w:hAnsi="Garamond"/>
          <w:b/>
        </w:rPr>
      </w:pPr>
    </w:p>
    <w:p w14:paraId="56D24968" w14:textId="77777777" w:rsidR="00B04954" w:rsidRDefault="00B04954" w:rsidP="00C70A8B">
      <w:pPr>
        <w:spacing w:after="0"/>
        <w:rPr>
          <w:rFonts w:ascii="Garamond" w:hAnsi="Garamond"/>
          <w:b/>
        </w:rPr>
      </w:pPr>
    </w:p>
    <w:p w14:paraId="1151CE26" w14:textId="77777777" w:rsidR="00B04954" w:rsidRDefault="00B04954" w:rsidP="00C70A8B">
      <w:pPr>
        <w:spacing w:after="0"/>
        <w:rPr>
          <w:rFonts w:ascii="Garamond" w:hAnsi="Garamond"/>
          <w:b/>
        </w:rPr>
      </w:pPr>
    </w:p>
    <w:p w14:paraId="5DEF557D" w14:textId="77777777" w:rsidR="00B04954" w:rsidRDefault="00B04954" w:rsidP="00C70A8B">
      <w:pPr>
        <w:spacing w:after="0"/>
        <w:rPr>
          <w:rFonts w:ascii="Garamond" w:hAnsi="Garamond"/>
          <w:b/>
        </w:rPr>
      </w:pPr>
    </w:p>
    <w:p w14:paraId="04DC5577" w14:textId="77777777" w:rsidR="00B04954" w:rsidRDefault="00B04954" w:rsidP="00C70A8B">
      <w:pPr>
        <w:spacing w:after="0"/>
        <w:rPr>
          <w:rFonts w:ascii="Garamond" w:hAnsi="Garamond"/>
          <w:b/>
        </w:rPr>
      </w:pPr>
    </w:p>
    <w:p w14:paraId="66FAD639" w14:textId="77777777" w:rsidR="00B04954" w:rsidRDefault="00B04954" w:rsidP="00C70A8B">
      <w:pPr>
        <w:spacing w:after="0"/>
        <w:rPr>
          <w:rFonts w:ascii="Garamond" w:hAnsi="Garamond"/>
          <w:b/>
        </w:rPr>
      </w:pPr>
    </w:p>
    <w:p w14:paraId="5510B6A0" w14:textId="77777777" w:rsidR="00B04954" w:rsidRDefault="00B04954" w:rsidP="00C70A8B">
      <w:pPr>
        <w:spacing w:after="0"/>
        <w:rPr>
          <w:rFonts w:ascii="Garamond" w:hAnsi="Garamond"/>
          <w:b/>
        </w:rPr>
      </w:pPr>
    </w:p>
    <w:p w14:paraId="5816D146" w14:textId="77777777" w:rsidR="00B04954" w:rsidRDefault="00B04954" w:rsidP="00C70A8B">
      <w:pPr>
        <w:spacing w:after="0"/>
        <w:rPr>
          <w:rFonts w:ascii="Garamond" w:hAnsi="Garamond"/>
          <w:b/>
        </w:rPr>
      </w:pPr>
    </w:p>
    <w:p w14:paraId="5CACC5FA" w14:textId="77777777" w:rsidR="00B04954" w:rsidRDefault="00B04954" w:rsidP="00C70A8B">
      <w:pPr>
        <w:spacing w:after="0"/>
        <w:rPr>
          <w:rFonts w:ascii="Garamond" w:hAnsi="Garamond"/>
          <w:b/>
        </w:rPr>
      </w:pPr>
    </w:p>
    <w:p w14:paraId="63510F15" w14:textId="77777777" w:rsidR="00B04954" w:rsidRDefault="00B04954" w:rsidP="00C70A8B">
      <w:pPr>
        <w:spacing w:after="0"/>
        <w:rPr>
          <w:rFonts w:ascii="Garamond" w:hAnsi="Garamond"/>
          <w:b/>
        </w:rPr>
      </w:pPr>
    </w:p>
    <w:p w14:paraId="0A439ACE" w14:textId="232BD32C" w:rsidR="00C70A8B" w:rsidRDefault="00C70A8B" w:rsidP="00C70A8B">
      <w:pPr>
        <w:spacing w:after="0"/>
        <w:rPr>
          <w:rFonts w:ascii="Garamond" w:eastAsia="Times New Roman" w:hAnsi="Garamond"/>
          <w:lang w:eastAsia="sl-SI"/>
        </w:rPr>
      </w:pPr>
      <w:r>
        <w:rPr>
          <w:rFonts w:ascii="Garamond" w:hAnsi="Garamond"/>
          <w:b/>
        </w:rPr>
        <w:lastRenderedPageBreak/>
        <w:t>OBR-2</w:t>
      </w:r>
    </w:p>
    <w:p w14:paraId="5E968A61"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5047984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65A900D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1F91B197" w14:textId="77777777" w:rsidR="00C70A8B" w:rsidRDefault="00C70A8B" w:rsidP="00C70A8B">
      <w:pPr>
        <w:spacing w:after="0"/>
        <w:jc w:val="both"/>
        <w:rPr>
          <w:rFonts w:ascii="Garamond" w:eastAsia="Times New Roman" w:hAnsi="Garamond" w:cs="Arial"/>
          <w:lang w:eastAsia="sl-SI"/>
        </w:rPr>
      </w:pPr>
    </w:p>
    <w:p w14:paraId="3356A8E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1E9A5E7E" w14:textId="77777777" w:rsidR="00C70A8B" w:rsidRDefault="00C70A8B" w:rsidP="00C70A8B">
      <w:pPr>
        <w:spacing w:after="0"/>
        <w:jc w:val="both"/>
        <w:rPr>
          <w:rFonts w:ascii="Garamond" w:eastAsia="Times New Roman" w:hAnsi="Garamond" w:cs="Arial"/>
          <w:b/>
          <w:lang w:eastAsia="sl-SI"/>
        </w:rPr>
      </w:pPr>
    </w:p>
    <w:p w14:paraId="2327C092"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47136EBD"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4F8C305C"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5028223F" w14:textId="77777777" w:rsidR="00C70A8B" w:rsidRDefault="00C70A8B" w:rsidP="00C70A8B">
      <w:pPr>
        <w:spacing w:after="0"/>
        <w:jc w:val="both"/>
        <w:rPr>
          <w:rFonts w:ascii="Garamond" w:eastAsia="Times New Roman" w:hAnsi="Garamond" w:cs="Arial"/>
          <w:lang w:eastAsia="sl-SI"/>
        </w:rPr>
      </w:pPr>
    </w:p>
    <w:p w14:paraId="2EB6A926"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083DD9D" w14:textId="77777777" w:rsidR="00C70A8B" w:rsidRDefault="00C70A8B" w:rsidP="00C70A8B">
      <w:pPr>
        <w:spacing w:after="0"/>
        <w:jc w:val="both"/>
        <w:rPr>
          <w:rFonts w:ascii="Garamond" w:eastAsia="Times New Roman" w:hAnsi="Garamond" w:cs="Arial"/>
          <w:lang w:eastAsia="sl-SI"/>
        </w:rPr>
      </w:pPr>
    </w:p>
    <w:p w14:paraId="4DD99C76"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30543F33" w14:textId="77777777" w:rsidR="00C70A8B" w:rsidRDefault="00C70A8B" w:rsidP="00C70A8B">
      <w:pPr>
        <w:spacing w:after="0"/>
        <w:jc w:val="both"/>
        <w:rPr>
          <w:rFonts w:ascii="Garamond" w:eastAsia="Times New Roman" w:hAnsi="Garamond" w:cs="Arial"/>
          <w:lang w:eastAsia="sl-SI"/>
        </w:rPr>
      </w:pPr>
    </w:p>
    <w:p w14:paraId="2B094352"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3134AC3B"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1D6878A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BEA878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F5DF12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51F8437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C4153B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16168EBF" w14:textId="77777777" w:rsidTr="00427C9B">
        <w:tc>
          <w:tcPr>
            <w:tcW w:w="2303" w:type="dxa"/>
            <w:tcBorders>
              <w:top w:val="single" w:sz="4" w:space="0" w:color="auto"/>
              <w:left w:val="single" w:sz="4" w:space="0" w:color="auto"/>
              <w:bottom w:val="single" w:sz="4" w:space="0" w:color="auto"/>
              <w:right w:val="single" w:sz="4" w:space="0" w:color="auto"/>
            </w:tcBorders>
          </w:tcPr>
          <w:p w14:paraId="4CC021BC"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1DAFC06"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90313AC"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9C5861D" w14:textId="77777777" w:rsidTr="00427C9B">
        <w:tc>
          <w:tcPr>
            <w:tcW w:w="2303" w:type="dxa"/>
            <w:tcBorders>
              <w:top w:val="single" w:sz="4" w:space="0" w:color="auto"/>
              <w:left w:val="single" w:sz="4" w:space="0" w:color="auto"/>
              <w:bottom w:val="single" w:sz="4" w:space="0" w:color="auto"/>
              <w:right w:val="single" w:sz="4" w:space="0" w:color="auto"/>
            </w:tcBorders>
          </w:tcPr>
          <w:p w14:paraId="7A6EF70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E077F8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50B3B8CE"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255E67E9" w14:textId="77777777" w:rsidTr="00427C9B">
        <w:tc>
          <w:tcPr>
            <w:tcW w:w="2303" w:type="dxa"/>
            <w:tcBorders>
              <w:top w:val="single" w:sz="4" w:space="0" w:color="auto"/>
              <w:left w:val="single" w:sz="4" w:space="0" w:color="auto"/>
              <w:bottom w:val="single" w:sz="4" w:space="0" w:color="auto"/>
              <w:right w:val="single" w:sz="4" w:space="0" w:color="auto"/>
            </w:tcBorders>
          </w:tcPr>
          <w:p w14:paraId="49B6C0C1"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30D8B20"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399F0A64" w14:textId="77777777" w:rsidR="00C70A8B" w:rsidRDefault="00C70A8B" w:rsidP="00427C9B">
            <w:pPr>
              <w:spacing w:after="0" w:line="247" w:lineRule="auto"/>
              <w:jc w:val="both"/>
              <w:rPr>
                <w:rFonts w:ascii="Garamond" w:eastAsia="Times New Roman" w:hAnsi="Garamond" w:cs="Arial"/>
                <w:kern w:val="3"/>
                <w:lang w:eastAsia="sl-SI"/>
              </w:rPr>
            </w:pPr>
          </w:p>
        </w:tc>
      </w:tr>
    </w:tbl>
    <w:p w14:paraId="31C52E5C" w14:textId="77777777" w:rsidR="00C70A8B" w:rsidRDefault="00C70A8B" w:rsidP="00C70A8B">
      <w:pPr>
        <w:spacing w:after="0"/>
        <w:jc w:val="both"/>
        <w:rPr>
          <w:rFonts w:ascii="Garamond" w:eastAsia="Times New Roman" w:hAnsi="Garamond" w:cs="Arial"/>
          <w:lang w:eastAsia="sl-SI"/>
        </w:rPr>
      </w:pPr>
    </w:p>
    <w:p w14:paraId="74905BA8"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0A1AFA7A"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1192CD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1DDB562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284182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209EE2FD"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A76C97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1F61B278" w14:textId="77777777" w:rsidTr="00427C9B">
        <w:tc>
          <w:tcPr>
            <w:tcW w:w="2303" w:type="dxa"/>
            <w:tcBorders>
              <w:top w:val="single" w:sz="4" w:space="0" w:color="auto"/>
              <w:left w:val="single" w:sz="4" w:space="0" w:color="auto"/>
              <w:bottom w:val="single" w:sz="4" w:space="0" w:color="auto"/>
              <w:right w:val="single" w:sz="4" w:space="0" w:color="auto"/>
            </w:tcBorders>
          </w:tcPr>
          <w:p w14:paraId="4807C88D"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6DA5A5D5"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6D7C9B4"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D6DA8E5" w14:textId="77777777" w:rsidTr="00427C9B">
        <w:tc>
          <w:tcPr>
            <w:tcW w:w="2303" w:type="dxa"/>
            <w:tcBorders>
              <w:top w:val="single" w:sz="4" w:space="0" w:color="auto"/>
              <w:left w:val="single" w:sz="4" w:space="0" w:color="auto"/>
              <w:bottom w:val="single" w:sz="4" w:space="0" w:color="auto"/>
              <w:right w:val="single" w:sz="4" w:space="0" w:color="auto"/>
            </w:tcBorders>
          </w:tcPr>
          <w:p w14:paraId="0208624A"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16AF694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267A68F" w14:textId="77777777" w:rsidR="00C70A8B" w:rsidRDefault="00C70A8B" w:rsidP="00427C9B">
            <w:pPr>
              <w:spacing w:after="0" w:line="247" w:lineRule="auto"/>
              <w:jc w:val="both"/>
              <w:rPr>
                <w:rFonts w:ascii="Garamond" w:eastAsia="Times New Roman" w:hAnsi="Garamond" w:cs="Arial"/>
                <w:kern w:val="3"/>
                <w:lang w:eastAsia="sl-SI"/>
              </w:rPr>
            </w:pPr>
          </w:p>
        </w:tc>
      </w:tr>
    </w:tbl>
    <w:p w14:paraId="32F53714" w14:textId="77777777" w:rsidR="00C70A8B" w:rsidRDefault="00C70A8B" w:rsidP="00C70A8B">
      <w:pPr>
        <w:spacing w:after="0"/>
        <w:jc w:val="both"/>
        <w:rPr>
          <w:rFonts w:ascii="Garamond" w:eastAsia="Times New Roman" w:hAnsi="Garamond" w:cs="Arial"/>
          <w:lang w:eastAsia="sl-SI"/>
        </w:rPr>
      </w:pPr>
    </w:p>
    <w:p w14:paraId="044EC499"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6CF89E27"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5CD8DC4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68665B6"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541B4EE9" w14:textId="77777777" w:rsidTr="00427C9B">
        <w:tc>
          <w:tcPr>
            <w:tcW w:w="3936" w:type="dxa"/>
            <w:tcBorders>
              <w:top w:val="single" w:sz="4" w:space="0" w:color="auto"/>
              <w:left w:val="single" w:sz="4" w:space="0" w:color="auto"/>
              <w:bottom w:val="single" w:sz="4" w:space="0" w:color="auto"/>
              <w:right w:val="single" w:sz="4" w:space="0" w:color="auto"/>
            </w:tcBorders>
          </w:tcPr>
          <w:p w14:paraId="18D8305D"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38C40C5E"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4C3A9773" w14:textId="77777777" w:rsidTr="00427C9B">
        <w:tc>
          <w:tcPr>
            <w:tcW w:w="3936" w:type="dxa"/>
            <w:tcBorders>
              <w:top w:val="single" w:sz="4" w:space="0" w:color="auto"/>
              <w:left w:val="single" w:sz="4" w:space="0" w:color="auto"/>
              <w:bottom w:val="single" w:sz="4" w:space="0" w:color="auto"/>
              <w:right w:val="single" w:sz="4" w:space="0" w:color="auto"/>
            </w:tcBorders>
          </w:tcPr>
          <w:p w14:paraId="36AF158A"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75DA2140" w14:textId="77777777" w:rsidR="00C70A8B" w:rsidRDefault="00C70A8B" w:rsidP="00427C9B">
            <w:pPr>
              <w:spacing w:after="0" w:line="247" w:lineRule="auto"/>
              <w:jc w:val="both"/>
              <w:rPr>
                <w:rFonts w:ascii="Garamond" w:eastAsia="Times New Roman" w:hAnsi="Garamond" w:cs="Arial"/>
                <w:kern w:val="3"/>
                <w:lang w:eastAsia="sl-SI"/>
              </w:rPr>
            </w:pPr>
          </w:p>
        </w:tc>
      </w:tr>
    </w:tbl>
    <w:p w14:paraId="7ED0F2B6" w14:textId="77777777" w:rsidR="00C70A8B" w:rsidRDefault="00C70A8B" w:rsidP="00C70A8B">
      <w:pPr>
        <w:spacing w:after="0"/>
        <w:jc w:val="both"/>
        <w:rPr>
          <w:rFonts w:ascii="Garamond" w:eastAsia="Times New Roman" w:hAnsi="Garamond" w:cs="Arial"/>
          <w:lang w:eastAsia="sl-SI"/>
        </w:rPr>
      </w:pPr>
    </w:p>
    <w:p w14:paraId="30FC2B73" w14:textId="77777777" w:rsidR="00C70A8B" w:rsidRDefault="00C70A8B" w:rsidP="00C70A8B">
      <w:pPr>
        <w:spacing w:after="0"/>
        <w:jc w:val="both"/>
        <w:rPr>
          <w:rFonts w:ascii="Garamond" w:eastAsia="Times New Roman" w:hAnsi="Garamond" w:cs="Arial"/>
          <w:lang w:eastAsia="sl-SI"/>
        </w:rPr>
      </w:pPr>
    </w:p>
    <w:p w14:paraId="551BB404"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22D5E41B" w14:textId="77777777" w:rsidR="00C70A8B" w:rsidRDefault="00C70A8B" w:rsidP="00C70A8B">
      <w:pPr>
        <w:spacing w:after="0"/>
        <w:ind w:left="360"/>
        <w:jc w:val="both"/>
        <w:rPr>
          <w:rFonts w:ascii="Garamond" w:eastAsia="Times New Roman" w:hAnsi="Garamond" w:cs="Arial"/>
          <w:lang w:eastAsia="sl-SI"/>
        </w:rPr>
      </w:pPr>
    </w:p>
    <w:p w14:paraId="029CB3CF"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50AAB110" w14:textId="77777777" w:rsidR="00C70A8B" w:rsidRDefault="00C70A8B" w:rsidP="00C70A8B">
      <w:pPr>
        <w:spacing w:after="0" w:line="360" w:lineRule="auto"/>
        <w:jc w:val="both"/>
        <w:rPr>
          <w:rFonts w:ascii="Garamond" w:eastAsia="Times New Roman" w:hAnsi="Garamond" w:cs="Arial"/>
          <w:lang w:eastAsia="sl-SI"/>
        </w:rPr>
      </w:pPr>
    </w:p>
    <w:p w14:paraId="3F579ABE"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1ED83308"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672A82BC"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64E6556A" w14:textId="77777777" w:rsidR="009C6117" w:rsidRPr="004659B9" w:rsidRDefault="009C6117" w:rsidP="009C6117">
      <w:pPr>
        <w:jc w:val="both"/>
        <w:rPr>
          <w:rFonts w:ascii="Garamond" w:hAnsi="Garamond"/>
          <w:u w:val="single"/>
        </w:rPr>
      </w:pPr>
    </w:p>
    <w:p w14:paraId="7367ABA8"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6B31384D" w14:textId="77777777" w:rsidR="009C6117" w:rsidRPr="004659B9" w:rsidRDefault="009C6117" w:rsidP="009C6117">
      <w:pPr>
        <w:rPr>
          <w:rFonts w:ascii="Garamond" w:hAnsi="Garamond"/>
          <w:lang w:eastAsia="zh-CN"/>
        </w:rPr>
      </w:pPr>
    </w:p>
    <w:p w14:paraId="5A49CDF1"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5C6E8D03" w14:textId="77777777" w:rsidR="009C6117" w:rsidRPr="004659B9" w:rsidRDefault="009C6117" w:rsidP="009C6117">
      <w:pPr>
        <w:rPr>
          <w:rFonts w:ascii="Garamond" w:hAnsi="Garamond"/>
          <w:u w:val="single"/>
          <w:lang w:eastAsia="zh-CN"/>
        </w:rPr>
      </w:pPr>
    </w:p>
    <w:p w14:paraId="18248C9A"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202BB768" w14:textId="77777777" w:rsidR="00B04954" w:rsidRDefault="00B04954" w:rsidP="009C6117">
      <w:pPr>
        <w:rPr>
          <w:rFonts w:ascii="Garamond" w:eastAsia="Times New Roman" w:hAnsi="Garamond"/>
          <w:b/>
          <w:lang w:eastAsia="sl-SI"/>
        </w:rPr>
      </w:pPr>
    </w:p>
    <w:p w14:paraId="44B919FD" w14:textId="0087570C" w:rsidR="00B04954" w:rsidRDefault="00B04954" w:rsidP="009C6117">
      <w:pPr>
        <w:rPr>
          <w:rFonts w:ascii="Garamond" w:hAnsi="Garamond"/>
          <w:bCs/>
        </w:rPr>
      </w:pPr>
      <w:r>
        <w:rPr>
          <w:rFonts w:ascii="Garamond" w:eastAsia="Times New Roman" w:hAnsi="Garamond"/>
          <w:b/>
          <w:lang w:eastAsia="sl-SI"/>
        </w:rPr>
        <w:t>»</w:t>
      </w:r>
      <w:r>
        <w:rPr>
          <w:rFonts w:ascii="Garamond" w:eastAsia="Times New Roman" w:hAnsi="Garamond"/>
          <w:b/>
          <w:lang w:eastAsia="sl-SI"/>
        </w:rPr>
        <w:t>EN_626_2025</w:t>
      </w:r>
      <w:r>
        <w:rPr>
          <w:rFonts w:ascii="Garamond" w:eastAsia="Calibri" w:hAnsi="Garamond"/>
          <w:b/>
          <w:bCs/>
        </w:rPr>
        <w:t>-</w:t>
      </w:r>
      <w:r w:rsidRPr="005C6D44">
        <w:rPr>
          <w:rFonts w:ascii="Garamond" w:eastAsia="Calibri" w:hAnsi="Garamond" w:cs="Aptos"/>
          <w:b/>
          <w:bCs/>
          <w:lang w:eastAsia="sl-SI"/>
        </w:rPr>
        <w:t>POPRAVILO BATERIJSKE VRTALKE</w:t>
      </w:r>
      <w:r>
        <w:rPr>
          <w:rFonts w:ascii="Garamond" w:eastAsia="Calibri" w:hAnsi="Garamond" w:cs="Aptos"/>
          <w:b/>
          <w:bCs/>
          <w:lang w:eastAsia="sl-SI"/>
        </w:rPr>
        <w:t>«</w:t>
      </w:r>
      <w:r w:rsidRPr="008A0764">
        <w:rPr>
          <w:rFonts w:ascii="Garamond" w:hAnsi="Garamond"/>
          <w:bCs/>
        </w:rPr>
        <w:t xml:space="preserve"> </w:t>
      </w:r>
    </w:p>
    <w:p w14:paraId="4BFF50C5" w14:textId="77777777" w:rsidR="00B04954" w:rsidRDefault="00B04954" w:rsidP="009C6117">
      <w:pPr>
        <w:rPr>
          <w:rFonts w:ascii="Garamond" w:hAnsi="Garamond"/>
          <w:bCs/>
        </w:rPr>
      </w:pPr>
    </w:p>
    <w:p w14:paraId="0837AB4C" w14:textId="632321CE" w:rsidR="009C6117" w:rsidRPr="00B04954" w:rsidRDefault="009C6117" w:rsidP="009C6117">
      <w:pPr>
        <w:rPr>
          <w:rFonts w:ascii="Garamond" w:hAnsi="Garamond"/>
          <w:bCs/>
        </w:rPr>
      </w:pPr>
      <w:r w:rsidRPr="008A0764">
        <w:rPr>
          <w:rFonts w:ascii="Garamond" w:hAnsi="Garamond"/>
          <w:bCs/>
        </w:rPr>
        <w:t>oddajam sledečo ponudbo</w:t>
      </w:r>
    </w:p>
    <w:p w14:paraId="5AB347D8"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47B6BA16" w14:textId="77777777" w:rsidTr="00033422">
        <w:trPr>
          <w:trHeight w:val="656"/>
        </w:trPr>
        <w:tc>
          <w:tcPr>
            <w:tcW w:w="4537" w:type="dxa"/>
            <w:tcBorders>
              <w:left w:val="single" w:sz="4" w:space="0" w:color="auto"/>
            </w:tcBorders>
          </w:tcPr>
          <w:p w14:paraId="2AD7FD04"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3B124A3C" w14:textId="77777777" w:rsidR="009C6117" w:rsidRPr="004659B9" w:rsidRDefault="009C6117" w:rsidP="00033422">
            <w:pPr>
              <w:rPr>
                <w:rFonts w:ascii="Garamond" w:hAnsi="Garamond"/>
              </w:rPr>
            </w:pPr>
          </w:p>
        </w:tc>
      </w:tr>
    </w:tbl>
    <w:p w14:paraId="480DB31C" w14:textId="77777777" w:rsidR="009C6117" w:rsidRDefault="009C6117" w:rsidP="009C6117">
      <w:pPr>
        <w:rPr>
          <w:rFonts w:ascii="Garamond" w:hAnsi="Garamond"/>
        </w:rPr>
      </w:pPr>
    </w:p>
    <w:p w14:paraId="509D2033" w14:textId="77777777" w:rsidR="009C6117" w:rsidRDefault="009C6117" w:rsidP="009C6117">
      <w:pPr>
        <w:rPr>
          <w:rFonts w:ascii="Garamond" w:hAnsi="Garamond"/>
        </w:rPr>
      </w:pPr>
    </w:p>
    <w:p w14:paraId="36E91500" w14:textId="77777777" w:rsidR="009C6117" w:rsidRDefault="009C6117" w:rsidP="009C6117">
      <w:pPr>
        <w:rPr>
          <w:rFonts w:ascii="Garamond" w:hAnsi="Garamond"/>
        </w:rPr>
      </w:pPr>
    </w:p>
    <w:p w14:paraId="26D77DFD" w14:textId="77777777" w:rsidR="009C6117" w:rsidRDefault="009C6117" w:rsidP="009C6117">
      <w:pPr>
        <w:rPr>
          <w:rFonts w:ascii="Garamond" w:hAnsi="Garamond"/>
        </w:rPr>
      </w:pPr>
    </w:p>
    <w:p w14:paraId="34091659"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5BAB1A17" w14:textId="77777777" w:rsidR="009C6117" w:rsidRPr="004659B9" w:rsidRDefault="009C6117" w:rsidP="009C6117">
      <w:pPr>
        <w:rPr>
          <w:rFonts w:ascii="Garamond" w:hAnsi="Garamond"/>
        </w:rPr>
      </w:pPr>
    </w:p>
    <w:p w14:paraId="4E14C251" w14:textId="77777777" w:rsidR="009C6117" w:rsidRPr="004659B9" w:rsidRDefault="009C6117" w:rsidP="009C6117">
      <w:pPr>
        <w:rPr>
          <w:rFonts w:ascii="Garamond" w:hAnsi="Garamond"/>
        </w:rPr>
      </w:pPr>
    </w:p>
    <w:p w14:paraId="0D6F6EBA"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06F78C1F" w14:textId="77777777" w:rsidR="009C6117" w:rsidRPr="004659B9" w:rsidRDefault="009C6117" w:rsidP="009C6117">
      <w:pPr>
        <w:rPr>
          <w:rFonts w:ascii="Garamond" w:hAnsi="Garamond"/>
        </w:rPr>
      </w:pPr>
    </w:p>
    <w:p w14:paraId="61C73DBA" w14:textId="77777777" w:rsidR="009C6117" w:rsidRPr="004659B9" w:rsidRDefault="009C6117" w:rsidP="009C6117">
      <w:pPr>
        <w:rPr>
          <w:rFonts w:ascii="Garamond" w:hAnsi="Garamond"/>
        </w:rPr>
      </w:pPr>
    </w:p>
    <w:p w14:paraId="3397F8D0" w14:textId="77777777" w:rsidR="009C6117" w:rsidRDefault="009C6117">
      <w:pPr>
        <w:rPr>
          <w:rFonts w:ascii="Garamond" w:hAnsi="Garamond"/>
        </w:rPr>
      </w:pPr>
    </w:p>
    <w:p w14:paraId="68312125"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8F798" w14:textId="77777777" w:rsidR="00960AAD" w:rsidRDefault="00960AAD">
      <w:pPr>
        <w:spacing w:after="0"/>
      </w:pPr>
      <w:r>
        <w:separator/>
      </w:r>
    </w:p>
  </w:endnote>
  <w:endnote w:type="continuationSeparator" w:id="0">
    <w:p w14:paraId="669A6DCE" w14:textId="77777777" w:rsidR="00960AAD" w:rsidRDefault="00960A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6B2A26DD"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4B21D1AA"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B5C5E" w14:textId="77777777" w:rsidR="00960AAD" w:rsidRDefault="00960AAD">
      <w:pPr>
        <w:spacing w:after="0"/>
      </w:pPr>
      <w:r>
        <w:rPr>
          <w:color w:val="000000"/>
        </w:rPr>
        <w:separator/>
      </w:r>
    </w:p>
  </w:footnote>
  <w:footnote w:type="continuationSeparator" w:id="0">
    <w:p w14:paraId="5B06840F" w14:textId="77777777" w:rsidR="00960AAD" w:rsidRDefault="00960AA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D44"/>
    <w:rsid w:val="00000652"/>
    <w:rsid w:val="00012F7B"/>
    <w:rsid w:val="00023BFA"/>
    <w:rsid w:val="00037BDB"/>
    <w:rsid w:val="000D6581"/>
    <w:rsid w:val="000E70D9"/>
    <w:rsid w:val="00122795"/>
    <w:rsid w:val="001613DE"/>
    <w:rsid w:val="00184272"/>
    <w:rsid w:val="001A51DA"/>
    <w:rsid w:val="001B06FA"/>
    <w:rsid w:val="001D2231"/>
    <w:rsid w:val="001F4519"/>
    <w:rsid w:val="002750FF"/>
    <w:rsid w:val="002A0613"/>
    <w:rsid w:val="002B39B0"/>
    <w:rsid w:val="002D3ECA"/>
    <w:rsid w:val="00377FCB"/>
    <w:rsid w:val="003A3DEA"/>
    <w:rsid w:val="00401CE5"/>
    <w:rsid w:val="00451167"/>
    <w:rsid w:val="004950D2"/>
    <w:rsid w:val="0049658F"/>
    <w:rsid w:val="004C4652"/>
    <w:rsid w:val="004E7581"/>
    <w:rsid w:val="00535110"/>
    <w:rsid w:val="005814A3"/>
    <w:rsid w:val="005A2FBD"/>
    <w:rsid w:val="005B37F7"/>
    <w:rsid w:val="005C6D44"/>
    <w:rsid w:val="0060268B"/>
    <w:rsid w:val="00697840"/>
    <w:rsid w:val="0073380E"/>
    <w:rsid w:val="00760C1B"/>
    <w:rsid w:val="00773A33"/>
    <w:rsid w:val="007764D1"/>
    <w:rsid w:val="007A03FC"/>
    <w:rsid w:val="0083646E"/>
    <w:rsid w:val="00855790"/>
    <w:rsid w:val="008A0764"/>
    <w:rsid w:val="008A1308"/>
    <w:rsid w:val="008A5A91"/>
    <w:rsid w:val="00960AAD"/>
    <w:rsid w:val="0097771F"/>
    <w:rsid w:val="009C6117"/>
    <w:rsid w:val="009E2DE9"/>
    <w:rsid w:val="00A214EE"/>
    <w:rsid w:val="00A507D2"/>
    <w:rsid w:val="00A9174C"/>
    <w:rsid w:val="00B04954"/>
    <w:rsid w:val="00B25BCA"/>
    <w:rsid w:val="00B55DD0"/>
    <w:rsid w:val="00BA1BF9"/>
    <w:rsid w:val="00BE30FA"/>
    <w:rsid w:val="00BF5903"/>
    <w:rsid w:val="00C008A2"/>
    <w:rsid w:val="00C038D2"/>
    <w:rsid w:val="00C57F50"/>
    <w:rsid w:val="00C70A8B"/>
    <w:rsid w:val="00C71566"/>
    <w:rsid w:val="00CB2E1F"/>
    <w:rsid w:val="00CB7E2B"/>
    <w:rsid w:val="00D13DE7"/>
    <w:rsid w:val="00D32AA0"/>
    <w:rsid w:val="00DB7E31"/>
    <w:rsid w:val="00E417F0"/>
    <w:rsid w:val="00E62B1F"/>
    <w:rsid w:val="00E77D05"/>
    <w:rsid w:val="00E90A48"/>
    <w:rsid w:val="00F039A6"/>
    <w:rsid w:val="00F13727"/>
    <w:rsid w:val="00F341E5"/>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BCDD9"/>
  <w15:docId w15:val="{3A312219-D0BA-44F5-823A-D80D72BE3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133A29F6A2C4F98BCB4AD7076BCFC13"/>
        <w:category>
          <w:name w:val="Splošno"/>
          <w:gallery w:val="placeholder"/>
        </w:category>
        <w:types>
          <w:type w:val="bbPlcHdr"/>
        </w:types>
        <w:behaviors>
          <w:behavior w:val="content"/>
        </w:behaviors>
        <w:guid w:val="{CAD623B0-28C3-4C36-9AB3-B1B3547E90AE}"/>
      </w:docPartPr>
      <w:docPartBody>
        <w:p w:rsidR="00000000" w:rsidRDefault="00000000">
          <w:pPr>
            <w:pStyle w:val="F133A29F6A2C4F98BCB4AD7076BCFC13"/>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E5"/>
    <w:rsid w:val="0049658F"/>
    <w:rsid w:val="006B51E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F133A29F6A2C4F98BCB4AD7076BCFC13">
    <w:name w:val="F133A29F6A2C4F98BCB4AD7076BCFC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53</TotalTime>
  <Pages>5</Pages>
  <Words>1266</Words>
  <Characters>7217</Characters>
  <Application>Microsoft Office Word</Application>
  <DocSecurity>0</DocSecurity>
  <Lines>60</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2025-09-22T10:43:00Z</dcterms:created>
  <dcterms:modified xsi:type="dcterms:W3CDTF">2025-09-22T11:36:00Z</dcterms:modified>
</cp:coreProperties>
</file>